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806"/>
        <w:gridCol w:w="606"/>
        <w:gridCol w:w="876"/>
        <w:gridCol w:w="880"/>
        <w:gridCol w:w="258"/>
        <w:gridCol w:w="51"/>
        <w:gridCol w:w="197"/>
        <w:gridCol w:w="170"/>
        <w:gridCol w:w="154"/>
        <w:gridCol w:w="754"/>
        <w:gridCol w:w="626"/>
        <w:gridCol w:w="73"/>
        <w:gridCol w:w="114"/>
        <w:gridCol w:w="665"/>
        <w:gridCol w:w="401"/>
        <w:gridCol w:w="753"/>
      </w:tblGrid>
      <w:tr w:rsidR="000F013B" w:rsidRPr="00637200" w14:paraId="0D363475" w14:textId="77777777" w:rsidTr="00A035F2">
        <w:trPr>
          <w:trHeight w:val="1415"/>
        </w:trPr>
        <w:tc>
          <w:tcPr>
            <w:tcW w:w="5000" w:type="pct"/>
            <w:gridSpan w:val="1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3222B53" w14:textId="1E3115E8" w:rsidR="000F013B" w:rsidRPr="000F013B" w:rsidRDefault="000F013B" w:rsidP="000F013B">
            <w:pPr>
              <w:pStyle w:val="Default"/>
              <w:rPr>
                <w:sz w:val="18"/>
                <w:szCs w:val="18"/>
              </w:rPr>
            </w:pPr>
            <w:r w:rsidRPr="000F013B">
              <w:rPr>
                <w:b/>
                <w:bCs/>
                <w:sz w:val="18"/>
                <w:szCs w:val="18"/>
              </w:rPr>
              <w:t>Please register me with A.C.E.A.D. I understand that my personal details will be</w:t>
            </w:r>
            <w:r>
              <w:rPr>
                <w:b/>
                <w:bCs/>
                <w:sz w:val="18"/>
                <w:szCs w:val="18"/>
              </w:rPr>
              <w:t xml:space="preserve"> e</w:t>
            </w:r>
            <w:r w:rsidRPr="000F013B">
              <w:rPr>
                <w:b/>
                <w:bCs/>
                <w:sz w:val="18"/>
                <w:szCs w:val="18"/>
              </w:rPr>
              <w:t>lectronically stored, and I will receive information</w:t>
            </w:r>
            <w:r>
              <w:rPr>
                <w:b/>
                <w:bCs/>
                <w:sz w:val="18"/>
                <w:szCs w:val="18"/>
              </w:rPr>
              <w:t>/newsletter</w:t>
            </w:r>
            <w:r w:rsidRPr="000F013B">
              <w:rPr>
                <w:b/>
                <w:bCs/>
                <w:sz w:val="18"/>
                <w:szCs w:val="18"/>
              </w:rPr>
              <w:t xml:space="preserve"> from the club. </w:t>
            </w:r>
          </w:p>
          <w:p w14:paraId="60E4E7A4" w14:textId="77777777" w:rsidR="000F013B" w:rsidRPr="000F013B" w:rsidRDefault="000F013B" w:rsidP="000F013B">
            <w:pPr>
              <w:pStyle w:val="Default"/>
              <w:rPr>
                <w:sz w:val="18"/>
                <w:szCs w:val="18"/>
              </w:rPr>
            </w:pPr>
            <w:r w:rsidRPr="000F013B">
              <w:rPr>
                <w:b/>
                <w:bCs/>
                <w:sz w:val="18"/>
                <w:szCs w:val="18"/>
              </w:rPr>
              <w:t xml:space="preserve">A.C.E.A.D. </w:t>
            </w:r>
            <w:r w:rsidRPr="000F013B">
              <w:rPr>
                <w:sz w:val="18"/>
                <w:szCs w:val="18"/>
              </w:rPr>
              <w:t xml:space="preserve">Does not disclose any personal information to any other organisation. </w:t>
            </w:r>
          </w:p>
          <w:p w14:paraId="28778BAD" w14:textId="586E6ECE" w:rsidR="000F013B" w:rsidRPr="000F013B" w:rsidRDefault="000F013B" w:rsidP="000F013B">
            <w:pPr>
              <w:pStyle w:val="Heading1"/>
              <w:outlineLvl w:val="0"/>
              <w:rPr>
                <w:sz w:val="18"/>
                <w:szCs w:val="18"/>
              </w:rPr>
            </w:pPr>
            <w:proofErr w:type="gramStart"/>
            <w:r w:rsidRPr="000F013B">
              <w:rPr>
                <w:sz w:val="18"/>
                <w:szCs w:val="18"/>
              </w:rPr>
              <w:t>{</w:t>
            </w:r>
            <w:r>
              <w:rPr>
                <w:sz w:val="18"/>
                <w:szCs w:val="18"/>
              </w:rPr>
              <w:t xml:space="preserve">  </w:t>
            </w:r>
            <w:proofErr w:type="gramEnd"/>
            <w:r w:rsidRPr="000F013B">
              <w:rPr>
                <w:sz w:val="18"/>
                <w:szCs w:val="18"/>
              </w:rPr>
              <w:t xml:space="preserve"> } </w:t>
            </w:r>
            <w:r>
              <w:rPr>
                <w:sz w:val="18"/>
                <w:szCs w:val="18"/>
              </w:rPr>
              <w:t>T</w:t>
            </w:r>
            <w:r w:rsidRPr="000F013B">
              <w:rPr>
                <w:sz w:val="18"/>
                <w:szCs w:val="18"/>
              </w:rPr>
              <w:t>ick the box if you don’t wish your details to be stored</w:t>
            </w:r>
          </w:p>
        </w:tc>
      </w:tr>
      <w:tr w:rsidR="000172E5" w:rsidRPr="00637200" w14:paraId="231A9E97" w14:textId="77777777" w:rsidTr="00A035F2">
        <w:trPr>
          <w:trHeight w:val="844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</w:tcPr>
          <w:p w14:paraId="27668575" w14:textId="021C8F5A" w:rsidR="000172E5" w:rsidRPr="00D12C87" w:rsidRDefault="00CA104A" w:rsidP="00637200">
            <w:pPr>
              <w:pStyle w:val="Heading1"/>
              <w:outlineLvl w:val="0"/>
              <w:rPr>
                <w:sz w:val="24"/>
                <w:szCs w:val="24"/>
              </w:rPr>
            </w:pPr>
            <w:r w:rsidRPr="00D12C87">
              <w:rPr>
                <w:sz w:val="24"/>
                <w:szCs w:val="24"/>
              </w:rPr>
              <w:t>Members Details</w:t>
            </w:r>
            <w:r w:rsidR="00DF289C">
              <w:rPr>
                <w:sz w:val="24"/>
                <w:szCs w:val="24"/>
              </w:rPr>
              <w:t xml:space="preserve"> </w:t>
            </w:r>
            <w:r w:rsidR="00DF289C" w:rsidRPr="00DF289C">
              <w:rPr>
                <w:sz w:val="16"/>
                <w:szCs w:val="16"/>
              </w:rPr>
              <w:t>(Please fill in all details required)</w:t>
            </w:r>
          </w:p>
        </w:tc>
      </w:tr>
      <w:tr w:rsidR="00445E21" w:rsidRPr="00846B76" w14:paraId="41C4B427" w14:textId="77777777" w:rsidTr="00F86FD0">
        <w:sdt>
          <w:sdtPr>
            <w:rPr>
              <w:sz w:val="24"/>
              <w:szCs w:val="24"/>
            </w:rPr>
            <w:id w:val="1621259925"/>
            <w:placeholder>
              <w:docPart w:val="6B6CBF71BF2247BEA108211D58CF53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F42CC77" w14:textId="77777777" w:rsidR="00442D34" w:rsidRPr="0070156B" w:rsidRDefault="00442D34" w:rsidP="00166186">
                <w:pPr>
                  <w:pStyle w:val="NormalIndent"/>
                  <w:ind w:left="0"/>
                  <w:rPr>
                    <w:sz w:val="24"/>
                    <w:szCs w:val="24"/>
                  </w:rPr>
                </w:pPr>
                <w:r w:rsidRPr="0070156B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18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03C53" w14:textId="77777777" w:rsidR="00442D34" w:rsidRPr="00846B76" w:rsidRDefault="00442D34" w:rsidP="00311D4F"/>
        </w:tc>
        <w:tc>
          <w:tcPr>
            <w:tcW w:w="7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973AC8" w14:textId="6DFB9752" w:rsidR="00442D34" w:rsidRPr="00A02EB3" w:rsidRDefault="00442D34" w:rsidP="00311D4F">
            <w:pPr>
              <w:rPr>
                <w:sz w:val="24"/>
                <w:szCs w:val="24"/>
              </w:rPr>
            </w:pPr>
            <w:r w:rsidRPr="00A02EB3">
              <w:rPr>
                <w:sz w:val="24"/>
                <w:szCs w:val="24"/>
              </w:rPr>
              <w:t>Last N</w:t>
            </w:r>
            <w:r w:rsidR="00A02EB3" w:rsidRPr="00A02EB3">
              <w:rPr>
                <w:sz w:val="24"/>
                <w:szCs w:val="24"/>
              </w:rPr>
              <w:t>ame</w:t>
            </w:r>
          </w:p>
        </w:tc>
        <w:tc>
          <w:tcPr>
            <w:tcW w:w="140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AC141" w14:textId="4EBAFCC7" w:rsidR="00442D34" w:rsidRPr="00846B76" w:rsidRDefault="00442D34" w:rsidP="00311D4F"/>
        </w:tc>
      </w:tr>
      <w:tr w:rsidR="0070156B" w:rsidRPr="00846B76" w14:paraId="4D74F78F" w14:textId="77777777" w:rsidTr="00362330">
        <w:trPr>
          <w:trHeight w:val="708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D4CC28" w14:textId="0C79CF6F" w:rsidR="0070156B" w:rsidRPr="0070156B" w:rsidRDefault="0070156B" w:rsidP="00166186">
            <w:pPr>
              <w:pStyle w:val="NormalIndent"/>
              <w:ind w:left="0"/>
              <w:rPr>
                <w:sz w:val="24"/>
                <w:szCs w:val="24"/>
              </w:rPr>
            </w:pPr>
            <w:r w:rsidRPr="00362330">
              <w:rPr>
                <w:sz w:val="24"/>
                <w:szCs w:val="24"/>
              </w:rPr>
              <w:t>Address</w:t>
            </w:r>
          </w:p>
        </w:tc>
        <w:tc>
          <w:tcPr>
            <w:tcW w:w="3944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A8DEB8" w14:textId="77777777" w:rsidR="0070156B" w:rsidRPr="00846B76" w:rsidRDefault="0070156B" w:rsidP="00311D4F"/>
        </w:tc>
      </w:tr>
      <w:tr w:rsidR="00445E21" w:rsidRPr="00846B76" w14:paraId="2103EE3A" w14:textId="77777777" w:rsidTr="00362330"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BBFBF" w14:textId="00CA4E53" w:rsidR="00445E21" w:rsidRPr="0070156B" w:rsidRDefault="00EE4319" w:rsidP="00EE4319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Birth</w:t>
            </w:r>
          </w:p>
        </w:tc>
        <w:tc>
          <w:tcPr>
            <w:tcW w:w="18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BB42E1" w14:textId="77777777" w:rsidR="00445E21" w:rsidRPr="00846B76" w:rsidRDefault="00445E21" w:rsidP="00311D4F"/>
        </w:tc>
        <w:tc>
          <w:tcPr>
            <w:tcW w:w="104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0181B1" w14:textId="731908ED" w:rsidR="00445E21" w:rsidRPr="00445E21" w:rsidRDefault="00445E21" w:rsidP="00311D4F">
            <w:pPr>
              <w:rPr>
                <w:sz w:val="24"/>
                <w:szCs w:val="24"/>
              </w:rPr>
            </w:pPr>
            <w:r w:rsidRPr="00445E21">
              <w:rPr>
                <w:sz w:val="24"/>
                <w:szCs w:val="24"/>
              </w:rPr>
              <w:t>Postcode</w:t>
            </w:r>
          </w:p>
        </w:tc>
        <w:tc>
          <w:tcPr>
            <w:tcW w:w="10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E7DC86" w14:textId="7F49A13B" w:rsidR="00445E21" w:rsidRPr="00846B76" w:rsidRDefault="00445E21" w:rsidP="00311D4F"/>
        </w:tc>
      </w:tr>
      <w:tr w:rsidR="00445E21" w:rsidRPr="00846B76" w14:paraId="29E28A30" w14:textId="77777777" w:rsidTr="00362330">
        <w:trPr>
          <w:trHeight w:val="454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82EFEE" w14:textId="14F79970" w:rsidR="000172E5" w:rsidRPr="0070156B" w:rsidRDefault="00CA104A" w:rsidP="00166186">
            <w:pPr>
              <w:pStyle w:val="NormalIndent"/>
              <w:ind w:left="0"/>
              <w:rPr>
                <w:sz w:val="24"/>
                <w:szCs w:val="24"/>
              </w:rPr>
            </w:pPr>
            <w:r w:rsidRPr="0070156B">
              <w:rPr>
                <w:sz w:val="24"/>
                <w:szCs w:val="24"/>
              </w:rPr>
              <w:t>Mobile</w:t>
            </w:r>
          </w:p>
        </w:tc>
        <w:tc>
          <w:tcPr>
            <w:tcW w:w="18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B28C5" w14:textId="77777777" w:rsidR="000172E5" w:rsidRPr="00846B76" w:rsidRDefault="000172E5" w:rsidP="00311D4F"/>
        </w:tc>
        <w:tc>
          <w:tcPr>
            <w:tcW w:w="104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7E6F5" w14:textId="24B502C7" w:rsidR="000172E5" w:rsidRPr="0070156B" w:rsidRDefault="00CA104A" w:rsidP="00311D4F">
            <w:pPr>
              <w:rPr>
                <w:sz w:val="24"/>
                <w:szCs w:val="24"/>
              </w:rPr>
            </w:pPr>
            <w:r w:rsidRPr="0070156B">
              <w:rPr>
                <w:sz w:val="24"/>
                <w:szCs w:val="24"/>
              </w:rPr>
              <w:t xml:space="preserve">Home </w:t>
            </w:r>
            <w:r w:rsidR="0070156B">
              <w:rPr>
                <w:sz w:val="24"/>
                <w:szCs w:val="24"/>
              </w:rPr>
              <w:t>Phone</w:t>
            </w:r>
          </w:p>
        </w:tc>
        <w:tc>
          <w:tcPr>
            <w:tcW w:w="10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4133B" w14:textId="77777777" w:rsidR="000172E5" w:rsidRPr="00846B76" w:rsidRDefault="000172E5" w:rsidP="00311D4F"/>
        </w:tc>
      </w:tr>
      <w:tr w:rsidR="000172E5" w:rsidRPr="00846B76" w14:paraId="0C37FEED" w14:textId="77777777" w:rsidTr="00201C29">
        <w:sdt>
          <w:sdtPr>
            <w:rPr>
              <w:sz w:val="24"/>
              <w:szCs w:val="24"/>
            </w:rPr>
            <w:id w:val="1334104394"/>
            <w:placeholder>
              <w:docPart w:val="E3E3B4A84F4C4724BC2F6D2AF4E17D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2DC1F69" w14:textId="77777777" w:rsidR="000172E5" w:rsidRPr="0070156B" w:rsidRDefault="007147D7" w:rsidP="00166186">
                <w:pPr>
                  <w:pStyle w:val="NormalIndent"/>
                  <w:ind w:left="0"/>
                  <w:rPr>
                    <w:sz w:val="24"/>
                    <w:szCs w:val="24"/>
                  </w:rPr>
                </w:pPr>
                <w:r w:rsidRPr="0070156B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944" w:type="pct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AE0665" w14:textId="77777777" w:rsidR="000172E5" w:rsidRPr="00846B76" w:rsidRDefault="000172E5" w:rsidP="00311D4F"/>
        </w:tc>
      </w:tr>
      <w:tr w:rsidR="000172E5" w:rsidRPr="00846B76" w14:paraId="27493A39" w14:textId="77777777" w:rsidTr="00A035F2">
        <w:trPr>
          <w:trHeight w:val="794"/>
        </w:trPr>
        <w:tc>
          <w:tcPr>
            <w:tcW w:w="5000" w:type="pct"/>
            <w:gridSpan w:val="17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</w:tcPr>
          <w:p w14:paraId="668C1688" w14:textId="1B32C49B" w:rsidR="000172E5" w:rsidRPr="00D12C87" w:rsidRDefault="00CA104A" w:rsidP="00637200">
            <w:pPr>
              <w:pStyle w:val="Heading1"/>
              <w:outlineLvl w:val="0"/>
              <w:rPr>
                <w:sz w:val="24"/>
                <w:szCs w:val="24"/>
              </w:rPr>
            </w:pPr>
            <w:r w:rsidRPr="00D12C87">
              <w:rPr>
                <w:sz w:val="24"/>
                <w:szCs w:val="24"/>
              </w:rPr>
              <w:t>Emergency Contact</w:t>
            </w:r>
            <w:r w:rsidR="00DF289C">
              <w:rPr>
                <w:sz w:val="24"/>
                <w:szCs w:val="24"/>
              </w:rPr>
              <w:t xml:space="preserve"> </w:t>
            </w:r>
            <w:r w:rsidR="00DF289C" w:rsidRPr="00DF289C">
              <w:rPr>
                <w:sz w:val="16"/>
                <w:szCs w:val="16"/>
              </w:rPr>
              <w:t>(Please fill in all details required)</w:t>
            </w:r>
          </w:p>
        </w:tc>
      </w:tr>
      <w:tr w:rsidR="008C0E46" w:rsidRPr="00846B76" w14:paraId="1D21A478" w14:textId="77777777" w:rsidTr="00F86FD0">
        <w:sdt>
          <w:sdtPr>
            <w:rPr>
              <w:sz w:val="24"/>
              <w:szCs w:val="24"/>
            </w:rPr>
            <w:id w:val="-2047821762"/>
            <w:placeholder>
              <w:docPart w:val="7942E28593E3429C854049996D877C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F4B55E1" w14:textId="77777777" w:rsidR="00A02EB3" w:rsidRPr="0070156B" w:rsidRDefault="00A02EB3" w:rsidP="00166186">
                <w:pPr>
                  <w:pStyle w:val="NormalIndent"/>
                  <w:ind w:left="0"/>
                  <w:rPr>
                    <w:sz w:val="24"/>
                    <w:szCs w:val="24"/>
                  </w:rPr>
                </w:pPr>
                <w:r w:rsidRPr="0070156B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185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D40BC3" w14:textId="77777777" w:rsidR="00A02EB3" w:rsidRPr="00846B76" w:rsidRDefault="00A02EB3" w:rsidP="00311D4F"/>
        </w:tc>
        <w:tc>
          <w:tcPr>
            <w:tcW w:w="6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3EB3F" w14:textId="54D24009" w:rsidR="00A02EB3" w:rsidRPr="005D070D" w:rsidRDefault="005D070D" w:rsidP="00311D4F">
            <w:pPr>
              <w:rPr>
                <w:sz w:val="24"/>
                <w:szCs w:val="24"/>
              </w:rPr>
            </w:pPr>
            <w:r w:rsidRPr="005D070D">
              <w:rPr>
                <w:sz w:val="24"/>
                <w:szCs w:val="24"/>
              </w:rPr>
              <w:t>Last Name</w:t>
            </w:r>
          </w:p>
        </w:tc>
        <w:tc>
          <w:tcPr>
            <w:tcW w:w="140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2A62EB" w14:textId="5CF749B8" w:rsidR="00A02EB3" w:rsidRPr="00846B76" w:rsidRDefault="00A02EB3" w:rsidP="00311D4F"/>
        </w:tc>
      </w:tr>
      <w:tr w:rsidR="000172E5" w:rsidRPr="00846B76" w14:paraId="32459168" w14:textId="77777777" w:rsidTr="00342DC9">
        <w:trPr>
          <w:trHeight w:val="676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AF53EE" w14:textId="398FF336" w:rsidR="000172E5" w:rsidRPr="0070156B" w:rsidRDefault="005D070D" w:rsidP="0016618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Relationship to me</w:t>
            </w:r>
            <w:r w:rsidR="00166186">
              <w:rPr>
                <w:sz w:val="24"/>
                <w:szCs w:val="24"/>
              </w:rPr>
              <w:t>mber</w:t>
            </w:r>
          </w:p>
        </w:tc>
        <w:tc>
          <w:tcPr>
            <w:tcW w:w="3944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339E1E" w14:textId="77777777" w:rsidR="000172E5" w:rsidRPr="00846B76" w:rsidRDefault="000172E5" w:rsidP="00311D4F"/>
        </w:tc>
      </w:tr>
      <w:tr w:rsidR="0070156B" w:rsidRPr="00846B76" w14:paraId="05BCB2DE" w14:textId="77777777" w:rsidTr="00201C29"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466CD2" w14:textId="72AAE897" w:rsidR="0070156B" w:rsidRPr="0070156B" w:rsidRDefault="0070156B" w:rsidP="0016618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</w:t>
            </w:r>
          </w:p>
        </w:tc>
        <w:tc>
          <w:tcPr>
            <w:tcW w:w="3944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C9A49B" w14:textId="77777777" w:rsidR="0070156B" w:rsidRPr="00846B76" w:rsidRDefault="0070156B" w:rsidP="00311D4F"/>
        </w:tc>
      </w:tr>
      <w:tr w:rsidR="00445E21" w:rsidRPr="00846B76" w14:paraId="20CF520D" w14:textId="77777777" w:rsidTr="00F86FD0"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</w:tcPr>
          <w:p w14:paraId="2BF3CC75" w14:textId="77777777" w:rsidR="0070156B" w:rsidRPr="0070156B" w:rsidRDefault="0070156B" w:rsidP="00311D4F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18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F76C23" w14:textId="77777777" w:rsidR="0070156B" w:rsidRPr="00846B76" w:rsidRDefault="0070156B" w:rsidP="00311D4F"/>
        </w:tc>
        <w:tc>
          <w:tcPr>
            <w:tcW w:w="1042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8FC4712" w14:textId="42B9394C" w:rsidR="0070156B" w:rsidRPr="0070156B" w:rsidRDefault="0070156B" w:rsidP="00637200">
            <w:pPr>
              <w:rPr>
                <w:sz w:val="24"/>
                <w:szCs w:val="24"/>
              </w:rPr>
            </w:pPr>
            <w:r w:rsidRPr="0070156B">
              <w:rPr>
                <w:sz w:val="24"/>
                <w:szCs w:val="24"/>
              </w:rPr>
              <w:t>Postcode</w:t>
            </w:r>
          </w:p>
        </w:tc>
        <w:tc>
          <w:tcPr>
            <w:tcW w:w="10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F3489" w14:textId="77777777" w:rsidR="0070156B" w:rsidRPr="00846B76" w:rsidRDefault="0070156B" w:rsidP="00311D4F"/>
        </w:tc>
      </w:tr>
      <w:tr w:rsidR="00445E21" w:rsidRPr="00846B76" w14:paraId="27CA3795" w14:textId="77777777" w:rsidTr="00F86FD0"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E81893" w14:textId="1850E6AF" w:rsidR="000172E5" w:rsidRPr="0070156B" w:rsidRDefault="00CA104A" w:rsidP="00166186">
            <w:pPr>
              <w:pStyle w:val="NormalIndent"/>
              <w:ind w:left="0"/>
              <w:rPr>
                <w:sz w:val="24"/>
                <w:szCs w:val="24"/>
              </w:rPr>
            </w:pPr>
            <w:r w:rsidRPr="0070156B">
              <w:rPr>
                <w:sz w:val="24"/>
                <w:szCs w:val="24"/>
              </w:rPr>
              <w:t>Mobile</w:t>
            </w:r>
          </w:p>
        </w:tc>
        <w:tc>
          <w:tcPr>
            <w:tcW w:w="18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03986B" w14:textId="77777777" w:rsidR="000172E5" w:rsidRPr="00846B76" w:rsidRDefault="000172E5" w:rsidP="00311D4F"/>
        </w:tc>
        <w:tc>
          <w:tcPr>
            <w:tcW w:w="1042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4FB129F" w14:textId="070EDF25" w:rsidR="000172E5" w:rsidRPr="0070156B" w:rsidRDefault="0070156B" w:rsidP="006372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Phone</w:t>
            </w:r>
          </w:p>
        </w:tc>
        <w:tc>
          <w:tcPr>
            <w:tcW w:w="10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0617C1" w14:textId="77777777" w:rsidR="000172E5" w:rsidRPr="00846B76" w:rsidRDefault="000172E5" w:rsidP="00311D4F"/>
        </w:tc>
      </w:tr>
      <w:tr w:rsidR="00445E21" w:rsidRPr="00846B76" w14:paraId="1A627913" w14:textId="77777777" w:rsidTr="00F86FD0"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</w:tcPr>
          <w:p w14:paraId="1C7CF14C" w14:textId="77777777" w:rsidR="0070156B" w:rsidRPr="0070156B" w:rsidRDefault="0070156B" w:rsidP="00311D4F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18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41B3D3" w14:textId="77777777" w:rsidR="0070156B" w:rsidRPr="00846B76" w:rsidRDefault="0070156B" w:rsidP="00311D4F"/>
        </w:tc>
        <w:tc>
          <w:tcPr>
            <w:tcW w:w="104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9C5681" w14:textId="3B62A15A" w:rsidR="0070156B" w:rsidRPr="0070156B" w:rsidRDefault="0070156B" w:rsidP="006372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 Phone</w:t>
            </w:r>
          </w:p>
        </w:tc>
        <w:tc>
          <w:tcPr>
            <w:tcW w:w="10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F7D30" w14:textId="77777777" w:rsidR="0070156B" w:rsidRPr="00846B76" w:rsidRDefault="0070156B" w:rsidP="00311D4F"/>
        </w:tc>
      </w:tr>
      <w:tr w:rsidR="000172E5" w:rsidRPr="00846B76" w14:paraId="7247877D" w14:textId="77777777" w:rsidTr="00201C29">
        <w:trPr>
          <w:trHeight w:val="289"/>
        </w:trPr>
        <w:sdt>
          <w:sdtPr>
            <w:rPr>
              <w:sz w:val="24"/>
              <w:szCs w:val="24"/>
            </w:rPr>
            <w:id w:val="-1359804501"/>
            <w:placeholder>
              <w:docPart w:val="09B4C5A4D1824692AC43D4FC055694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3C31B56" w14:textId="77777777" w:rsidR="000172E5" w:rsidRPr="0070156B" w:rsidRDefault="007147D7" w:rsidP="00166186">
                <w:pPr>
                  <w:pStyle w:val="NormalIndent"/>
                  <w:ind w:left="0"/>
                  <w:rPr>
                    <w:sz w:val="24"/>
                    <w:szCs w:val="24"/>
                  </w:rPr>
                </w:pPr>
                <w:r w:rsidRPr="0070156B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944" w:type="pct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FC5B4E" w14:textId="77777777" w:rsidR="000172E5" w:rsidRPr="00846B76" w:rsidRDefault="000172E5" w:rsidP="00311D4F"/>
        </w:tc>
      </w:tr>
      <w:tr w:rsidR="00B66B23" w:rsidRPr="00846B76" w14:paraId="1D663E29" w14:textId="77777777" w:rsidTr="00201C29">
        <w:trPr>
          <w:trHeight w:val="2140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</w:tcBorders>
            <w:shd w:val="clear" w:color="auto" w:fill="E7E6E6" w:themeFill="background2"/>
            <w:vAlign w:val="bottom"/>
          </w:tcPr>
          <w:p w14:paraId="4DE08D6E" w14:textId="77777777" w:rsidR="00B66B23" w:rsidRPr="00816122" w:rsidRDefault="00B66B23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71BC0A6A" w14:textId="77777777" w:rsidR="0007536E" w:rsidRPr="00816122" w:rsidRDefault="0007536E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53E1CFBE" w14:textId="77777777" w:rsidR="0007536E" w:rsidRPr="00816122" w:rsidRDefault="0007536E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2652B31A" w14:textId="55E88276" w:rsidR="0007536E" w:rsidRPr="00816122" w:rsidRDefault="0007536E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3944" w:type="pct"/>
            <w:gridSpan w:val="16"/>
            <w:tcBorders>
              <w:top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761F6D21" w14:textId="46BFF8FC" w:rsidR="00C8351B" w:rsidRPr="00816122" w:rsidRDefault="0007536E" w:rsidP="0007536E">
            <w:pPr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0753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I agree to abide by the club rules</w:t>
            </w:r>
            <w:r w:rsidR="006F094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, and</w:t>
            </w:r>
            <w:r w:rsidR="00D25CE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 that I</w:t>
            </w:r>
            <w:r w:rsidR="006F094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 must have a valid rod licen</w:t>
            </w:r>
            <w:r w:rsidR="00F125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c</w:t>
            </w:r>
            <w:r w:rsidR="006F094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e</w:t>
            </w:r>
            <w:r w:rsidR="00D25CE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.</w:t>
            </w:r>
          </w:p>
          <w:p w14:paraId="7F4FEA47" w14:textId="77777777" w:rsidR="006C299E" w:rsidRDefault="006C299E" w:rsidP="0007536E">
            <w:pPr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62D6DBB7" w14:textId="6DF8DD55" w:rsidR="0007536E" w:rsidRPr="0007536E" w:rsidRDefault="0007536E" w:rsidP="0007536E">
            <w:pPr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0753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Signature</w:t>
            </w:r>
            <w:r w:rsidR="00816122" w:rsidRPr="008161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…………………………………………</w:t>
            </w:r>
            <w:r w:rsidRPr="000753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Date</w:t>
            </w:r>
            <w:r w:rsidRPr="0007536E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…</w:t>
            </w:r>
            <w:r w:rsidR="00816122" w:rsidRPr="0081612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………………….</w:t>
            </w:r>
          </w:p>
          <w:p w14:paraId="67B7DC10" w14:textId="11CFAD59" w:rsidR="0007536E" w:rsidRPr="0007536E" w:rsidRDefault="0007536E" w:rsidP="0007536E">
            <w:pPr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</w:p>
          <w:p w14:paraId="1CD5F723" w14:textId="77777777" w:rsidR="00F47939" w:rsidRDefault="0007536E" w:rsidP="0007536E">
            <w:pPr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0753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Cheque made payable to</w:t>
            </w:r>
            <w:r w:rsidR="00F4793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:</w:t>
            </w:r>
            <w:r w:rsidRPr="000753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 Essex Disabled Angling Club </w:t>
            </w:r>
          </w:p>
          <w:p w14:paraId="138230D3" w14:textId="02B6163F" w:rsidR="0007536E" w:rsidRPr="0007536E" w:rsidRDefault="0007536E" w:rsidP="0007536E">
            <w:pPr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0753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Direct Debit</w:t>
            </w:r>
            <w:r w:rsidR="00F4793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: </w:t>
            </w:r>
            <w:r w:rsidRPr="000753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Sort Code 20:22:67 A/C 90490814 </w:t>
            </w:r>
          </w:p>
          <w:p w14:paraId="4DADBE31" w14:textId="709E5AAB" w:rsidR="00B66B23" w:rsidRPr="00816122" w:rsidRDefault="00B66B23" w:rsidP="0007536E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F86FD0" w:rsidRPr="00846B76" w14:paraId="0F68F841" w14:textId="77777777" w:rsidTr="00342DC9">
        <w:trPr>
          <w:trHeight w:val="321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79FF8302" w14:textId="6576BDDF" w:rsidR="00F86FD0" w:rsidRPr="00F02AE3" w:rsidRDefault="00F86FD0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Members Name</w:t>
            </w:r>
          </w:p>
        </w:tc>
        <w:tc>
          <w:tcPr>
            <w:tcW w:w="196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82853DC" w14:textId="77777777" w:rsidR="00F86FD0" w:rsidRDefault="00F86FD0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981" w:type="pct"/>
            <w:gridSpan w:val="9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51CE6C" w14:textId="12ED642A" w:rsidR="00F86FD0" w:rsidRDefault="00F86FD0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25FFB" w:rsidRPr="00846B76" w14:paraId="4B49F0D4" w14:textId="77777777" w:rsidTr="00342DC9">
        <w:trPr>
          <w:trHeight w:val="543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3084A3AB" w14:textId="447CDC02" w:rsidR="003D2E90" w:rsidRDefault="003D2E90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3D2E90">
              <w:rPr>
                <w:rFonts w:cstheme="minorHAnsi"/>
                <w:b/>
                <w:sz w:val="20"/>
                <w:szCs w:val="20"/>
              </w:rPr>
              <w:t>2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Passport Photos</w:t>
            </w:r>
          </w:p>
        </w:tc>
        <w:tc>
          <w:tcPr>
            <w:tcW w:w="213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DFDAFC5" w14:textId="77777777" w:rsidR="003D2E90" w:rsidRDefault="003D2E90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Enclosed</w:t>
            </w:r>
          </w:p>
        </w:tc>
        <w:tc>
          <w:tcPr>
            <w:tcW w:w="180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87941C" w14:textId="55D1D5A3" w:rsidR="003D2E90" w:rsidRDefault="003D2E90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B66B23" w:rsidRPr="00846B76" w14:paraId="58A1DB87" w14:textId="77777777" w:rsidTr="00201C29">
        <w:trPr>
          <w:trHeight w:val="543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6756C69F" w14:textId="212FD5B3" w:rsidR="00B66B23" w:rsidRPr="00F02AE3" w:rsidRDefault="00A27FB4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Disability needs</w:t>
            </w:r>
            <w:r w:rsidR="006C1C88">
              <w:rPr>
                <w:rFonts w:asciiTheme="majorHAnsi" w:hAnsiTheme="majorHAnsi"/>
                <w:b/>
                <w:sz w:val="20"/>
                <w:szCs w:val="20"/>
              </w:rPr>
              <w:t>/requirements</w:t>
            </w:r>
          </w:p>
        </w:tc>
        <w:tc>
          <w:tcPr>
            <w:tcW w:w="3944" w:type="pct"/>
            <w:gridSpan w:val="16"/>
            <w:tcBorders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070EAA24" w14:textId="6E25B569" w:rsidR="00B66B23" w:rsidRPr="008D7FDB" w:rsidRDefault="00571F7E" w:rsidP="006145D8">
            <w:pPr>
              <w:rPr>
                <w:rFonts w:asciiTheme="majorHAnsi" w:hAnsiTheme="majorHAnsi"/>
                <w:b/>
                <w:i/>
                <w:iCs/>
                <w:sz w:val="18"/>
                <w:szCs w:val="18"/>
              </w:rPr>
            </w:pPr>
            <w:r w:rsidRPr="008D7FDB">
              <w:rPr>
                <w:rFonts w:asciiTheme="majorHAnsi" w:hAnsiTheme="majorHAnsi"/>
                <w:b/>
                <w:i/>
                <w:iCs/>
                <w:sz w:val="18"/>
                <w:szCs w:val="18"/>
              </w:rPr>
              <w:t>Diabetic, Epileptic</w:t>
            </w:r>
            <w:r w:rsidR="008D7FDB" w:rsidRPr="008D7FDB">
              <w:rPr>
                <w:rFonts w:asciiTheme="majorHAnsi" w:hAnsiTheme="majorHAnsi"/>
                <w:b/>
                <w:i/>
                <w:iCs/>
                <w:sz w:val="18"/>
                <w:szCs w:val="18"/>
              </w:rPr>
              <w:t xml:space="preserve">, wheelchair </w:t>
            </w:r>
            <w:proofErr w:type="spellStart"/>
            <w:r w:rsidR="008D7FDB" w:rsidRPr="008D7FDB">
              <w:rPr>
                <w:rFonts w:asciiTheme="majorHAnsi" w:hAnsiTheme="majorHAnsi"/>
                <w:b/>
                <w:i/>
                <w:iCs/>
                <w:sz w:val="18"/>
                <w:szCs w:val="18"/>
              </w:rPr>
              <w:t>etc</w:t>
            </w:r>
            <w:proofErr w:type="spellEnd"/>
          </w:p>
        </w:tc>
      </w:tr>
      <w:tr w:rsidR="004A7188" w:rsidRPr="00846B76" w14:paraId="2DE6A276" w14:textId="77777777" w:rsidTr="00201C29">
        <w:trPr>
          <w:trHeight w:val="4540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704DBC4" w14:textId="77777777" w:rsidR="004802B0" w:rsidRPr="00F02AE3" w:rsidRDefault="004802B0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3944" w:type="pct"/>
            <w:gridSpan w:val="16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FD90E" w14:textId="77777777" w:rsidR="004802B0" w:rsidRDefault="004802B0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25FFB" w:rsidRPr="00846B76" w14:paraId="5301315E" w14:textId="77777777" w:rsidTr="00F86FD0">
        <w:trPr>
          <w:trHeight w:val="796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3D25C38A" w14:textId="558962D3" w:rsidR="00EB4FC3" w:rsidRPr="00F02AE3" w:rsidRDefault="00AD157C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For Official Use</w:t>
            </w:r>
          </w:p>
        </w:tc>
        <w:tc>
          <w:tcPr>
            <w:tcW w:w="122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3BD623DE" w14:textId="657EE2ED" w:rsidR="00C377A8" w:rsidRPr="00C377A8" w:rsidRDefault="00AD157C" w:rsidP="00C377A8">
            <w:pPr>
              <w:rPr>
                <w:sz w:val="22"/>
                <w:szCs w:val="22"/>
              </w:rPr>
            </w:pPr>
            <w:r w:rsidRPr="00C377A8">
              <w:rPr>
                <w:sz w:val="22"/>
                <w:szCs w:val="22"/>
              </w:rPr>
              <w:t>Bonita Hill</w:t>
            </w:r>
            <w:r w:rsidR="00C377A8" w:rsidRPr="00C377A8">
              <w:rPr>
                <w:sz w:val="22"/>
                <w:szCs w:val="22"/>
              </w:rPr>
              <w:t xml:space="preserve"> </w:t>
            </w:r>
            <w:r w:rsidR="00C377A8">
              <w:rPr>
                <w:sz w:val="22"/>
                <w:szCs w:val="22"/>
              </w:rPr>
              <w:t>Membership Secreta</w:t>
            </w:r>
            <w:r w:rsidR="008C0E46">
              <w:rPr>
                <w:sz w:val="22"/>
                <w:szCs w:val="22"/>
              </w:rPr>
              <w:t>ry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212AC588" w14:textId="77C3F570" w:rsidR="00EB4FC3" w:rsidRPr="00F02AE3" w:rsidRDefault="00EB4FC3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Signed</w:t>
            </w:r>
            <w:r w:rsidR="0037338E">
              <w:rPr>
                <w:rFonts w:asciiTheme="majorHAnsi" w:hAnsiTheme="majorHAnsi"/>
                <w:b/>
                <w:sz w:val="20"/>
                <w:szCs w:val="20"/>
              </w:rPr>
              <w:t>:</w:t>
            </w:r>
          </w:p>
        </w:tc>
        <w:tc>
          <w:tcPr>
            <w:tcW w:w="118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2CD1B907" w14:textId="77777777" w:rsidR="00EB4FC3" w:rsidRPr="00F02AE3" w:rsidRDefault="00EB4FC3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5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00E8A9A2" w14:textId="0C6E1FBB" w:rsidR="00EB4FC3" w:rsidRPr="00F02AE3" w:rsidRDefault="00EB4FC3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Date</w:t>
            </w:r>
            <w:r w:rsidR="0037338E">
              <w:rPr>
                <w:rFonts w:asciiTheme="majorHAnsi" w:hAnsiTheme="majorHAnsi"/>
                <w:b/>
                <w:sz w:val="20"/>
                <w:szCs w:val="20"/>
              </w:rPr>
              <w:t>:</w:t>
            </w:r>
          </w:p>
        </w:tc>
        <w:tc>
          <w:tcPr>
            <w:tcW w:w="6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6CCB6C28" w14:textId="31A9029E" w:rsidR="00EB4FC3" w:rsidRPr="00F02AE3" w:rsidRDefault="00EB4FC3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01C29" w:rsidRPr="00846B76" w14:paraId="6453EBDB" w14:textId="77777777" w:rsidTr="00F86FD0"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CFC048" w14:textId="20635278" w:rsidR="00F02AE3" w:rsidRPr="00846B76" w:rsidRDefault="00F02AE3" w:rsidP="00637200">
            <w:r>
              <w:rPr>
                <w:sz w:val="22"/>
                <w:szCs w:val="22"/>
              </w:rPr>
              <w:t>Membership fee: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0CB11" w14:textId="40437F0A" w:rsidR="00F02AE3" w:rsidRPr="00F02AE3" w:rsidRDefault="00F02AE3" w:rsidP="00637200">
            <w:pPr>
              <w:rPr>
                <w:sz w:val="22"/>
                <w:szCs w:val="22"/>
              </w:rPr>
            </w:pPr>
            <w:r w:rsidRPr="00F02AE3">
              <w:rPr>
                <w:sz w:val="22"/>
                <w:szCs w:val="22"/>
              </w:rPr>
              <w:t>Paid: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5B4623" w14:textId="1CFFA61D" w:rsidR="00F02AE3" w:rsidRPr="00F02AE3" w:rsidRDefault="00F02AE3" w:rsidP="00637200">
            <w:pPr>
              <w:rPr>
                <w:sz w:val="22"/>
                <w:szCs w:val="22"/>
              </w:rPr>
            </w:pPr>
            <w:r w:rsidRPr="00F02AE3">
              <w:rPr>
                <w:sz w:val="22"/>
                <w:szCs w:val="22"/>
              </w:rPr>
              <w:t>Yes</w:t>
            </w:r>
          </w:p>
        </w:tc>
        <w:tc>
          <w:tcPr>
            <w:tcW w:w="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E630A" w14:textId="77777777" w:rsidR="00F02AE3" w:rsidRPr="00F02AE3" w:rsidRDefault="00F02AE3" w:rsidP="00637200">
            <w:pPr>
              <w:rPr>
                <w:sz w:val="22"/>
                <w:szCs w:val="22"/>
              </w:rPr>
            </w:pPr>
          </w:p>
        </w:tc>
        <w:tc>
          <w:tcPr>
            <w:tcW w:w="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9E576B" w14:textId="5592C826" w:rsidR="00F02AE3" w:rsidRPr="00F02AE3" w:rsidRDefault="00F02AE3" w:rsidP="00637200">
            <w:pPr>
              <w:rPr>
                <w:sz w:val="22"/>
                <w:szCs w:val="22"/>
              </w:rPr>
            </w:pPr>
            <w:r w:rsidRPr="00F02AE3">
              <w:rPr>
                <w:sz w:val="22"/>
                <w:szCs w:val="22"/>
              </w:rPr>
              <w:t>No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DC757" w14:textId="7C4985F9" w:rsidR="00F02AE3" w:rsidRPr="00F02AE3" w:rsidRDefault="00F02AE3" w:rsidP="00637200">
            <w:pPr>
              <w:rPr>
                <w:sz w:val="22"/>
                <w:szCs w:val="22"/>
              </w:rPr>
            </w:pP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854022" w14:textId="2375EC5A" w:rsidR="00F02AE3" w:rsidRPr="00F02AE3" w:rsidRDefault="00F02AE3" w:rsidP="00637200">
            <w:pPr>
              <w:rPr>
                <w:sz w:val="22"/>
                <w:szCs w:val="22"/>
              </w:rPr>
            </w:pPr>
            <w:r w:rsidRPr="00F02AE3">
              <w:rPr>
                <w:sz w:val="22"/>
                <w:szCs w:val="22"/>
              </w:rPr>
              <w:t>Date:</w:t>
            </w:r>
          </w:p>
        </w:tc>
        <w:tc>
          <w:tcPr>
            <w:tcW w:w="63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0F9FE91" w14:textId="77777777" w:rsidR="00F02AE3" w:rsidRPr="00846B76" w:rsidRDefault="00F02AE3" w:rsidP="00637200"/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1081E5" w14:textId="0BD07D90" w:rsidR="00F02AE3" w:rsidRPr="00846B76" w:rsidRDefault="00F02AE3" w:rsidP="00637200"/>
        </w:tc>
      </w:tr>
      <w:tr w:rsidR="00201C29" w:rsidRPr="00846B76" w14:paraId="3613A765" w14:textId="77777777" w:rsidTr="00F86FD0"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</w:tcPr>
          <w:p w14:paraId="51481055" w14:textId="71F985E2" w:rsidR="00F02AE3" w:rsidRPr="00D12C87" w:rsidRDefault="00F02AE3" w:rsidP="00637200">
            <w:pPr>
              <w:rPr>
                <w:sz w:val="22"/>
                <w:szCs w:val="22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988C8" w14:textId="5E68CB2C" w:rsidR="00F02AE3" w:rsidRPr="00F02AE3" w:rsidRDefault="00F02AE3" w:rsidP="000F013B">
            <w:pPr>
              <w:rPr>
                <w:sz w:val="22"/>
                <w:szCs w:val="22"/>
              </w:rPr>
            </w:pPr>
            <w:r w:rsidRPr="00F02AE3">
              <w:rPr>
                <w:sz w:val="22"/>
                <w:szCs w:val="22"/>
              </w:rPr>
              <w:t>Able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C130E8" w14:textId="79A24891" w:rsidR="00F02AE3" w:rsidRPr="00F02AE3" w:rsidRDefault="00F02AE3" w:rsidP="00F02AE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DFC5C" w14:textId="3D553835" w:rsidR="00F02AE3" w:rsidRPr="00F02AE3" w:rsidRDefault="00F02AE3" w:rsidP="00F02AE3">
            <w:pPr>
              <w:jc w:val="right"/>
              <w:rPr>
                <w:sz w:val="22"/>
                <w:szCs w:val="22"/>
              </w:rPr>
            </w:pPr>
            <w:r w:rsidRPr="00F02AE3">
              <w:rPr>
                <w:sz w:val="22"/>
                <w:szCs w:val="22"/>
              </w:rPr>
              <w:t>Disabled</w:t>
            </w:r>
          </w:p>
        </w:tc>
        <w:tc>
          <w:tcPr>
            <w:tcW w:w="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74B96" w14:textId="79B62703" w:rsidR="00F02AE3" w:rsidRPr="00F02AE3" w:rsidRDefault="00F02AE3" w:rsidP="00F02AE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B7E21" w14:textId="79BFF914" w:rsidR="00F02AE3" w:rsidRPr="00F02AE3" w:rsidRDefault="00F02AE3" w:rsidP="00F02AE3">
            <w:pPr>
              <w:jc w:val="right"/>
              <w:rPr>
                <w:sz w:val="22"/>
                <w:szCs w:val="22"/>
              </w:rPr>
            </w:pPr>
            <w:r w:rsidRPr="00F02AE3">
              <w:rPr>
                <w:sz w:val="22"/>
                <w:szCs w:val="22"/>
              </w:rPr>
              <w:t>Jnr</w:t>
            </w:r>
          </w:p>
        </w:tc>
        <w:tc>
          <w:tcPr>
            <w:tcW w:w="4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927A27" w14:textId="5C038AA9" w:rsidR="00F02AE3" w:rsidRPr="00F02AE3" w:rsidRDefault="00F02AE3" w:rsidP="003C7A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64EC8F" w14:textId="096F071E" w:rsidR="00F02AE3" w:rsidRPr="00F02AE3" w:rsidRDefault="00F02AE3" w:rsidP="00F02AE3">
            <w:pPr>
              <w:jc w:val="right"/>
              <w:rPr>
                <w:sz w:val="22"/>
                <w:szCs w:val="22"/>
              </w:rPr>
            </w:pPr>
            <w:r w:rsidRPr="00F02AE3">
              <w:rPr>
                <w:sz w:val="22"/>
                <w:szCs w:val="22"/>
              </w:rPr>
              <w:t>Associate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A76D29" w14:textId="0EEB56E1" w:rsidR="00F02AE3" w:rsidRPr="00D12C87" w:rsidRDefault="00F02AE3" w:rsidP="00F02AE3">
            <w:pPr>
              <w:jc w:val="right"/>
              <w:rPr>
                <w:sz w:val="22"/>
                <w:szCs w:val="22"/>
              </w:rPr>
            </w:pPr>
          </w:p>
        </w:tc>
      </w:tr>
    </w:tbl>
    <w:p w14:paraId="028C1D35" w14:textId="77777777" w:rsidR="000172E5" w:rsidRPr="0006568A" w:rsidRDefault="000172E5" w:rsidP="00637200"/>
    <w:sectPr w:rsidR="000172E5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12DE1" w14:textId="77777777" w:rsidR="007A1719" w:rsidRDefault="007A1719" w:rsidP="000172E5">
      <w:pPr>
        <w:spacing w:after="0" w:line="240" w:lineRule="auto"/>
      </w:pPr>
      <w:r>
        <w:separator/>
      </w:r>
    </w:p>
  </w:endnote>
  <w:endnote w:type="continuationSeparator" w:id="0">
    <w:p w14:paraId="494AECF4" w14:textId="77777777" w:rsidR="007A1719" w:rsidRDefault="007A171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26796D-A413-4800-8932-E8A63690A067}"/>
    <w:embedBold r:id="rId2" w:fontKey="{109B0E71-031E-4A1A-B696-7CB6538F1A49}"/>
    <w:embedBoldItalic r:id="rId3" w:fontKey="{83D2C00D-5F9B-468E-A59B-AB74E3ABBA9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6637433-A541-4B23-989A-F5C223E8D4F1}"/>
    <w:embedBold r:id="rId5" w:fontKey="{BC2CCC69-D774-43CD-BF6C-332442C3647F}"/>
    <w:embedItalic r:id="rId6" w:fontKey="{6B9D7BD3-3E76-49B6-8490-CD1F58D037C7}"/>
    <w:embedBoldItalic r:id="rId7" w:fontKey="{021E97A6-1D58-4D8C-88B4-A8736056C03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A2B0E32-F3D1-4557-99C2-047463BB5D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DB9713E-FA81-469B-A090-AB92DBEBC6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DA78D90" w14:textId="77777777" w:rsidTr="00637200">
      <w:tc>
        <w:tcPr>
          <w:tcW w:w="4675" w:type="dxa"/>
          <w:vAlign w:val="center"/>
        </w:tcPr>
        <w:p w14:paraId="61AFE634" w14:textId="779DE8FC" w:rsidR="00311D4F" w:rsidRPr="00311D4F" w:rsidRDefault="00CA104A" w:rsidP="00637200">
          <w:pPr>
            <w:pStyle w:val="Footer"/>
          </w:pPr>
          <w:r>
            <w:t xml:space="preserve">Your information will be kept safe under GDPR guidelines. </w:t>
          </w:r>
        </w:p>
      </w:tc>
      <w:tc>
        <w:tcPr>
          <w:tcW w:w="4675" w:type="dxa"/>
          <w:vAlign w:val="center"/>
        </w:tcPr>
        <w:p w14:paraId="341F3E58" w14:textId="420D6B29" w:rsidR="00311D4F" w:rsidRPr="00311D4F" w:rsidRDefault="00CA104A" w:rsidP="00637200">
          <w:pPr>
            <w:pStyle w:val="Footer"/>
            <w:jc w:val="right"/>
          </w:pPr>
          <w:r>
            <w:rPr>
              <w:noProof/>
            </w:rPr>
            <w:t>Registered Charity No. 1121150</w:t>
          </w:r>
        </w:p>
      </w:tc>
    </w:tr>
  </w:tbl>
  <w:p w14:paraId="0FEE8DC1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A1BAE" w14:textId="77777777" w:rsidR="007A1719" w:rsidRDefault="007A1719" w:rsidP="000172E5">
      <w:pPr>
        <w:spacing w:after="0" w:line="240" w:lineRule="auto"/>
      </w:pPr>
      <w:r>
        <w:separator/>
      </w:r>
    </w:p>
  </w:footnote>
  <w:footnote w:type="continuationSeparator" w:id="0">
    <w:p w14:paraId="4D2B9309" w14:textId="77777777" w:rsidR="007A1719" w:rsidRDefault="007A171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71"/>
      <w:gridCol w:w="5575"/>
      <w:gridCol w:w="2414"/>
    </w:tblGrid>
    <w:tr w:rsidR="00C0746A" w:rsidRPr="00637200" w14:paraId="256894AA" w14:textId="0F43E7DF" w:rsidTr="00091BEB">
      <w:trPr>
        <w:trHeight w:val="1134"/>
      </w:trPr>
      <w:tc>
        <w:tcPr>
          <w:tcW w:w="1371" w:type="dxa"/>
          <w:vAlign w:val="center"/>
        </w:tcPr>
        <w:p w14:paraId="49F1E33A" w14:textId="48E263D6" w:rsidR="00C0746A" w:rsidRPr="00637200" w:rsidRDefault="00C0746A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301CEB20" wp14:editId="4C2E2293">
                <wp:extent cx="733425" cy="688291"/>
                <wp:effectExtent l="0" t="0" r="0" b="0"/>
                <wp:docPr id="1" name="Picture 1" descr="Venn diagram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Venn diagram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5986" cy="6906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5" w:type="dxa"/>
          <w:vAlign w:val="center"/>
        </w:tcPr>
        <w:p w14:paraId="5FA7049B" w14:textId="25F9DAC4" w:rsidR="00C0746A" w:rsidRPr="000F013B" w:rsidRDefault="00C0746A" w:rsidP="00637200">
          <w:pPr>
            <w:pStyle w:val="Header"/>
            <w:rPr>
              <w:sz w:val="40"/>
              <w:szCs w:val="40"/>
            </w:rPr>
          </w:pPr>
          <w:r w:rsidRPr="000F013B">
            <w:rPr>
              <w:color w:val="000000" w:themeColor="text1"/>
              <w:sz w:val="40"/>
              <w:szCs w:val="40"/>
            </w:rPr>
            <w:t xml:space="preserve">A.C.E.A.D </w:t>
          </w:r>
          <w:sdt>
            <w:sdtPr>
              <w:rPr>
                <w:sz w:val="40"/>
                <w:szCs w:val="40"/>
              </w:rPr>
              <w:id w:val="1035071668"/>
              <w:placeholder>
                <w:docPart w:val="28C6165723974255945BAFA6AA0A3050"/>
              </w:placeholder>
              <w:temporary/>
              <w:showingPlcHdr/>
              <w15:appearance w15:val="hidden"/>
            </w:sdtPr>
            <w:sdtEndPr/>
            <w:sdtContent>
              <w:r w:rsidRPr="000F013B">
                <w:rPr>
                  <w:color w:val="000000" w:themeColor="text1"/>
                  <w:sz w:val="40"/>
                  <w:szCs w:val="40"/>
                </w:rPr>
                <w:t>Membership Form</w:t>
              </w:r>
            </w:sdtContent>
          </w:sdt>
        </w:p>
      </w:tc>
      <w:tc>
        <w:tcPr>
          <w:tcW w:w="2414" w:type="dxa"/>
        </w:tcPr>
        <w:p w14:paraId="7943924C" w14:textId="77777777" w:rsidR="00C0746A" w:rsidRDefault="00C0746A" w:rsidP="00637200">
          <w:pPr>
            <w:pStyle w:val="Header"/>
            <w:rPr>
              <w:color w:val="000000" w:themeColor="text1"/>
              <w:sz w:val="20"/>
              <w:szCs w:val="20"/>
            </w:rPr>
          </w:pPr>
        </w:p>
        <w:p w14:paraId="3B2309B6" w14:textId="30506665" w:rsidR="00C0746A" w:rsidRPr="00C0746A" w:rsidRDefault="00C0746A" w:rsidP="00637200">
          <w:pPr>
            <w:pStyle w:val="Header"/>
            <w:rPr>
              <w:color w:val="000000" w:themeColor="text1"/>
              <w:sz w:val="20"/>
              <w:szCs w:val="20"/>
            </w:rPr>
          </w:pPr>
          <w:r w:rsidRPr="00C0746A">
            <w:rPr>
              <w:color w:val="000000" w:themeColor="text1"/>
              <w:sz w:val="20"/>
              <w:szCs w:val="20"/>
            </w:rPr>
            <w:t>Membership No.</w:t>
          </w:r>
        </w:p>
      </w:tc>
    </w:tr>
  </w:tbl>
  <w:p w14:paraId="381BF5E1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04A"/>
    <w:rsid w:val="000172E5"/>
    <w:rsid w:val="00052382"/>
    <w:rsid w:val="0006568A"/>
    <w:rsid w:val="0007536E"/>
    <w:rsid w:val="00076F0F"/>
    <w:rsid w:val="00084253"/>
    <w:rsid w:val="00091BEB"/>
    <w:rsid w:val="000D1F49"/>
    <w:rsid w:val="000F013B"/>
    <w:rsid w:val="00166186"/>
    <w:rsid w:val="001727CA"/>
    <w:rsid w:val="001800AB"/>
    <w:rsid w:val="00201C29"/>
    <w:rsid w:val="00261221"/>
    <w:rsid w:val="00281783"/>
    <w:rsid w:val="002A2012"/>
    <w:rsid w:val="002C56E6"/>
    <w:rsid w:val="00311D4F"/>
    <w:rsid w:val="00342DC9"/>
    <w:rsid w:val="0034390E"/>
    <w:rsid w:val="00344849"/>
    <w:rsid w:val="00361E11"/>
    <w:rsid w:val="00362330"/>
    <w:rsid w:val="0037338E"/>
    <w:rsid w:val="003769BA"/>
    <w:rsid w:val="00393D5F"/>
    <w:rsid w:val="003B605E"/>
    <w:rsid w:val="003C7AEC"/>
    <w:rsid w:val="003D2E90"/>
    <w:rsid w:val="003F0847"/>
    <w:rsid w:val="0040090B"/>
    <w:rsid w:val="00442D34"/>
    <w:rsid w:val="00445E21"/>
    <w:rsid w:val="0046302A"/>
    <w:rsid w:val="004802B0"/>
    <w:rsid w:val="00487D2D"/>
    <w:rsid w:val="004A59CE"/>
    <w:rsid w:val="004A7188"/>
    <w:rsid w:val="004B22BB"/>
    <w:rsid w:val="004D5D62"/>
    <w:rsid w:val="005112D0"/>
    <w:rsid w:val="00514D1A"/>
    <w:rsid w:val="00522965"/>
    <w:rsid w:val="00571F7E"/>
    <w:rsid w:val="00577E06"/>
    <w:rsid w:val="00583334"/>
    <w:rsid w:val="005A3BF7"/>
    <w:rsid w:val="005B56AF"/>
    <w:rsid w:val="005D070D"/>
    <w:rsid w:val="005E08FE"/>
    <w:rsid w:val="005F2035"/>
    <w:rsid w:val="005F7990"/>
    <w:rsid w:val="006145D8"/>
    <w:rsid w:val="00621F13"/>
    <w:rsid w:val="00637200"/>
    <w:rsid w:val="0063739C"/>
    <w:rsid w:val="006C1C88"/>
    <w:rsid w:val="006C299E"/>
    <w:rsid w:val="006D31B0"/>
    <w:rsid w:val="006F094A"/>
    <w:rsid w:val="0070156B"/>
    <w:rsid w:val="007147D7"/>
    <w:rsid w:val="0073706A"/>
    <w:rsid w:val="00754879"/>
    <w:rsid w:val="00770F25"/>
    <w:rsid w:val="007A1719"/>
    <w:rsid w:val="007A35A8"/>
    <w:rsid w:val="007B0A85"/>
    <w:rsid w:val="007C098D"/>
    <w:rsid w:val="007C6A52"/>
    <w:rsid w:val="007D4B62"/>
    <w:rsid w:val="007E2368"/>
    <w:rsid w:val="00816122"/>
    <w:rsid w:val="0082043E"/>
    <w:rsid w:val="00841A44"/>
    <w:rsid w:val="00846B76"/>
    <w:rsid w:val="008C0E46"/>
    <w:rsid w:val="008D7FDB"/>
    <w:rsid w:val="008E203A"/>
    <w:rsid w:val="0091229C"/>
    <w:rsid w:val="00925FFB"/>
    <w:rsid w:val="00940E73"/>
    <w:rsid w:val="0098597D"/>
    <w:rsid w:val="009F619A"/>
    <w:rsid w:val="009F6DDE"/>
    <w:rsid w:val="00A02EB3"/>
    <w:rsid w:val="00A035F2"/>
    <w:rsid w:val="00A27FB4"/>
    <w:rsid w:val="00A370A8"/>
    <w:rsid w:val="00A466B3"/>
    <w:rsid w:val="00AD157C"/>
    <w:rsid w:val="00B16939"/>
    <w:rsid w:val="00B337A2"/>
    <w:rsid w:val="00B355B3"/>
    <w:rsid w:val="00B66B23"/>
    <w:rsid w:val="00BD4753"/>
    <w:rsid w:val="00BD5CB1"/>
    <w:rsid w:val="00BE62EE"/>
    <w:rsid w:val="00BF47CD"/>
    <w:rsid w:val="00C003BA"/>
    <w:rsid w:val="00C0746A"/>
    <w:rsid w:val="00C346DF"/>
    <w:rsid w:val="00C34F5A"/>
    <w:rsid w:val="00C377A8"/>
    <w:rsid w:val="00C4602F"/>
    <w:rsid w:val="00C46878"/>
    <w:rsid w:val="00C57A7B"/>
    <w:rsid w:val="00C6231D"/>
    <w:rsid w:val="00C8351B"/>
    <w:rsid w:val="00C95F92"/>
    <w:rsid w:val="00CA104A"/>
    <w:rsid w:val="00CB4A51"/>
    <w:rsid w:val="00CD4532"/>
    <w:rsid w:val="00CD47B0"/>
    <w:rsid w:val="00CE6104"/>
    <w:rsid w:val="00CE7918"/>
    <w:rsid w:val="00D12C87"/>
    <w:rsid w:val="00D16163"/>
    <w:rsid w:val="00D25CEE"/>
    <w:rsid w:val="00D649DE"/>
    <w:rsid w:val="00D923EB"/>
    <w:rsid w:val="00DB3FAD"/>
    <w:rsid w:val="00DC71EC"/>
    <w:rsid w:val="00DF289C"/>
    <w:rsid w:val="00E02CC1"/>
    <w:rsid w:val="00E3011E"/>
    <w:rsid w:val="00E411CE"/>
    <w:rsid w:val="00E46622"/>
    <w:rsid w:val="00E61C09"/>
    <w:rsid w:val="00EB3B58"/>
    <w:rsid w:val="00EB4FC3"/>
    <w:rsid w:val="00EC18F1"/>
    <w:rsid w:val="00EC7359"/>
    <w:rsid w:val="00EE3054"/>
    <w:rsid w:val="00EE4319"/>
    <w:rsid w:val="00F00606"/>
    <w:rsid w:val="00F01256"/>
    <w:rsid w:val="00F02AE3"/>
    <w:rsid w:val="00F060B7"/>
    <w:rsid w:val="00F1251D"/>
    <w:rsid w:val="00F47939"/>
    <w:rsid w:val="00F86FD0"/>
    <w:rsid w:val="00FC7475"/>
    <w:rsid w:val="00FE78A0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0F640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3E3B4A84F4C4724BC2F6D2AF4E17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FC28C-7E9E-4203-8FEF-3E337EBE06A6}"/>
      </w:docPartPr>
      <w:docPartBody>
        <w:p w:rsidR="0034506E" w:rsidRDefault="009C7B04">
          <w:pPr>
            <w:pStyle w:val="E3E3B4A84F4C4724BC2F6D2AF4E17D0C"/>
          </w:pPr>
          <w:r w:rsidRPr="006145D8">
            <w:t>Email</w:t>
          </w:r>
        </w:p>
      </w:docPartBody>
    </w:docPart>
    <w:docPart>
      <w:docPartPr>
        <w:name w:val="09B4C5A4D1824692AC43D4FC05569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14045-D8E5-411A-8D12-EF994011DD1E}"/>
      </w:docPartPr>
      <w:docPartBody>
        <w:p w:rsidR="0034506E" w:rsidRDefault="009C7B04">
          <w:pPr>
            <w:pStyle w:val="09B4C5A4D1824692AC43D4FC055694D4"/>
          </w:pPr>
          <w:r w:rsidRPr="006145D8">
            <w:t>Email</w:t>
          </w:r>
        </w:p>
      </w:docPartBody>
    </w:docPart>
    <w:docPart>
      <w:docPartPr>
        <w:name w:val="6B6CBF71BF2247BEA108211D58CF5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4379D-0EEB-4913-AC65-C117210E1F58}"/>
      </w:docPartPr>
      <w:docPartBody>
        <w:p w:rsidR="004E7C85" w:rsidRDefault="0034506E" w:rsidP="0034506E">
          <w:pPr>
            <w:pStyle w:val="6B6CBF71BF2247BEA108211D58CF539D"/>
          </w:pPr>
          <w:r w:rsidRPr="006145D8">
            <w:t>First Name</w:t>
          </w:r>
        </w:p>
      </w:docPartBody>
    </w:docPart>
    <w:docPart>
      <w:docPartPr>
        <w:name w:val="7942E28593E3429C854049996D877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894CB-CD0D-449A-B5F5-4008DDCE7A3D}"/>
      </w:docPartPr>
      <w:docPartBody>
        <w:p w:rsidR="004E7C85" w:rsidRDefault="0034506E" w:rsidP="0034506E">
          <w:pPr>
            <w:pStyle w:val="7942E28593E3429C854049996D877CC9"/>
          </w:pPr>
          <w:r w:rsidRPr="006145D8">
            <w:t>First Name</w:t>
          </w:r>
        </w:p>
      </w:docPartBody>
    </w:docPart>
    <w:docPart>
      <w:docPartPr>
        <w:name w:val="28C6165723974255945BAFA6AA0A3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EDE8C-746E-4AB1-99DA-80C71790B2A7}"/>
      </w:docPartPr>
      <w:docPartBody>
        <w:p w:rsidR="004E7C85" w:rsidRDefault="0034506E" w:rsidP="0034506E">
          <w:pPr>
            <w:pStyle w:val="28C6165723974255945BAFA6AA0A3050"/>
          </w:pPr>
          <w:r w:rsidRPr="006145D8">
            <w:rPr>
              <w:rStyle w:val="Heading1Char"/>
            </w:rPr>
            <w:t>Parent 1 Info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B04"/>
    <w:rsid w:val="0034506E"/>
    <w:rsid w:val="004E7C85"/>
    <w:rsid w:val="00703FBE"/>
    <w:rsid w:val="007D58B0"/>
    <w:rsid w:val="009C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34506E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4506E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6B6CBF71BF2247BEA108211D58CF539D">
    <w:name w:val="6B6CBF71BF2247BEA108211D58CF539D"/>
    <w:rsid w:val="0034506E"/>
  </w:style>
  <w:style w:type="paragraph" w:customStyle="1" w:styleId="E3E3B4A84F4C4724BC2F6D2AF4E17D0C">
    <w:name w:val="E3E3B4A84F4C4724BC2F6D2AF4E17D0C"/>
  </w:style>
  <w:style w:type="paragraph" w:customStyle="1" w:styleId="7942E28593E3429C854049996D877CC9">
    <w:name w:val="7942E28593E3429C854049996D877CC9"/>
    <w:rsid w:val="0034506E"/>
  </w:style>
  <w:style w:type="paragraph" w:customStyle="1" w:styleId="09B4C5A4D1824692AC43D4FC055694D4">
    <w:name w:val="09B4C5A4D1824692AC43D4FC055694D4"/>
  </w:style>
  <w:style w:type="paragraph" w:customStyle="1" w:styleId="28C6165723974255945BAFA6AA0A3050">
    <w:name w:val="28C6165723974255945BAFA6AA0A3050"/>
    <w:rsid w:val="003450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4CBD5B-9573-45C0-B228-5CA9A702A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2021-11-02T19:27:00Z</dcterms:created>
  <dcterms:modified xsi:type="dcterms:W3CDTF">2022-01-27T10:50:00Z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